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FBD" w:rsidRDefault="004B6FBD" w:rsidP="004B6FBD">
      <w:pPr>
        <w:contextualSpacing/>
      </w:pPr>
    </w:p>
    <w:p w:rsidR="004B6FBD" w:rsidRDefault="004B6FBD" w:rsidP="004B6FBD">
      <w:pPr>
        <w:ind w:left="720"/>
        <w:contextualSpacing/>
      </w:pPr>
    </w:p>
    <w:p w:rsidR="004B6FBD" w:rsidRDefault="004B6FBD" w:rsidP="004B6FBD">
      <w:pPr>
        <w:ind w:left="720"/>
        <w:contextualSpacing/>
      </w:pPr>
    </w:p>
    <w:p w:rsidR="004B6FBD" w:rsidRDefault="004B6FBD" w:rsidP="004B6FBD">
      <w:pPr>
        <w:ind w:left="720"/>
        <w:contextualSpacing/>
      </w:pPr>
    </w:p>
    <w:p w:rsidR="004B6FBD" w:rsidRDefault="004B6FBD" w:rsidP="004B6FBD">
      <w:pPr>
        <w:ind w:left="720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DB7160" wp14:editId="0899127F">
                <wp:simplePos x="0" y="0"/>
                <wp:positionH relativeFrom="column">
                  <wp:posOffset>152400</wp:posOffset>
                </wp:positionH>
                <wp:positionV relativeFrom="paragraph">
                  <wp:posOffset>-631825</wp:posOffset>
                </wp:positionV>
                <wp:extent cx="5943600" cy="1971675"/>
                <wp:effectExtent l="0" t="0" r="0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971675"/>
                          <a:chOff x="0" y="0"/>
                          <a:chExt cx="5943600" cy="197167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1381125"/>
                            <a:ext cx="1362075" cy="59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2pt;margin-top:-49.75pt;width:468pt;height:155.25pt;z-index:251659264;mso-width-relative:margin;mso-height-relative:margin" coordsize="59436,197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Ni0xMi0yMVQxOToxNzozOF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YtMTItMjFUMTk6MTc6Mzh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Ni0xMi0yMVQxOToxNzozOF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2LTEyLTIxVDE5OjE3OjM4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2LTEyLTIxVDE5OjE3OjM4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i0x&#10;Mi0yMVQxOToxNzozOF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YtMTItMjFUMTk6MTc6Mzh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bmEtb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QYXBlckluZm8uUE1VbmFkanVzdGVkUGFn&#10;ZV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cHBkLlBNUGFwZXJOYW1lPC9rZXk+CgkJCQkJ&#10;PHN0cmluZz5VUyBMZXR0ZXI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BgAAAABSZ2h0bG9uZwAABL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ifRBJQ0Nf&#10;UFJPRklMRQABEgAIgHBBREJFAhAAAHBydHJDTVlLTGFiIAfQAAcAGgAFACkANWFjc3BBUFBMAAAA&#10;AEFEQkUAAAAAAAAAAAAAAAAAAAAA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/+J9EElDQ19QUk9GSUxFAAIS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H/4n0QSUNDX1BST0ZJTEUAAxK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v/ifRBJQ0NfUFJPRklMRQAEE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/+J9EElDQ19QUk9GSUxF&#10;AAUS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D/4n0QSUNDX1BST0ZJTEUABhK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/+J9EElD&#10;Q19QUk9GSUxFAAgS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/4n0QSUNDX1BST0ZJTEUACRL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K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//ifRBJQ0NfUFJPRklMRQAKEp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/+J9EElDQ19QUk9GSUxFAAsS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9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/4n0QSUNDX1BST0ZJ&#10;TEUADBL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f/ifRBJQ0NfUFJPRklMRQANEmf/Yzlj/2s7Yf9x&#10;PV//dT5d/3k/XP98QFv/f0Fa/4JBWf+GQlj/iEJY/4hCWP+IQlj/iEJY/4hCWP+IQlj/iEJY/4hC&#10;WP+IQlj/iEJY/4hCWP+IQlj/iEJY/4hCWP+IQv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/+J9EElDQ19QUk9GSUxFABES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OASUNDX1BST0ZJTEUAEhL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QAAAAAAv/bAIQACgcHBwgHCggICg8K&#10;CAoPEg0KCg0SFBAQEhAQFBEMDAwMDAwRDAwMDAwMDAwMDAwMDAwMDAwMDAwMDAwMDAwMDAELDAwV&#10;ExUiGBgiFA4ODhQUDg4ODhQRDAwMDAwREQwMDAwMDBEMDAwMDAwMDAwMDAwMDAwMDAwMDAwMDAwM&#10;DAwM/8AAFAgCBgSwBAERAAIRAQMRAQQRAP/dAAQAlv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4E&#10;AQACEQMRBAAAPwDjOKvZ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5339;top:13811;width:13620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agG/AAAA2gAAAA8AAABkcnMvZG93bnJldi54bWxET02LwjAQvS/4H8II3tZUhVWqUURYEA/C&#10;1l28js3YFJtJabLa+uuNIHh8vO/FqrWVuFLjS8cKRsMEBHHudMmFgt/D9+cMhA/IGivHpKAjD6tl&#10;72OBqXY3/qFrFgoRQ9inqMCEUKdS+tyQRT90NXHkzq6xGCJsCqkbvMVwW8lxknxJiyXHBoM1bQzl&#10;l+zfxhm7Q2bKc7Ufn7rp32jf8bq9H5Ua9Nv1HESgNrzFL/dWK5jA80r0g1w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yWoBvwAAANoAAAAPAAAAAAAAAAAAAAAAAJ8CAABk&#10;cnMvZG93bnJldi54bWxQSwUGAAAAAAQABAD3AAAAiwMAAAAA&#10;">
                  <v:imagedata r:id="rId10" o:title=""/>
                  <v:path arrowok="t"/>
                </v:shape>
                <v:shape id="Picture 2" o:spid="_x0000_s1028" type="#_x0000_t75" style="position:absolute;width:59436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NNLCAAAA2gAAAA8AAABkcnMvZG93bnJldi54bWxEj0GLwjAUhO8L/ofwBG9rat3VUo1SBMXL&#10;Hqz9AY/m2Vabl9JErf/eLCzscZiZb5j1djCteFDvGssKZtMIBHFpdcOVguK8/0xAOI+ssbVMCl7k&#10;YLsZfawx1fbJJ3rkvhIBwi5FBbX3XSqlK2sy6Ka2Iw7exfYGfZB9JXWPzwA3rYyjaCENNhwWauxo&#10;V1N5y+9GweHnVLTNd1aZ7FrMl/uvJIuviVKT8ZCtQHga/H/4r33UCmL4vRJugN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oDTSwgAAANoAAAAPAAAAAAAAAAAAAAAAAJ8C&#10;AABkcnMvZG93bnJldi54bWxQSwUGAAAAAAQABAD3AAAAjgM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4B6FBD" w:rsidRDefault="004B6FBD" w:rsidP="004B6FBD">
      <w:pPr>
        <w:ind w:left="720"/>
        <w:contextualSpacing/>
      </w:pPr>
    </w:p>
    <w:p w:rsidR="004B6FBD" w:rsidRDefault="004B6FBD" w:rsidP="004B6FBD">
      <w:pPr>
        <w:ind w:left="720"/>
        <w:contextualSpacing/>
      </w:pPr>
    </w:p>
    <w:p w:rsidR="004B6FBD" w:rsidRDefault="004B6FBD" w:rsidP="004B6FBD">
      <w:pPr>
        <w:ind w:left="720"/>
        <w:contextualSpacing/>
      </w:pPr>
    </w:p>
    <w:p w:rsidR="004B6FBD" w:rsidRDefault="004B6FBD" w:rsidP="004B6FBD">
      <w:pPr>
        <w:ind w:left="720"/>
        <w:contextualSpacing/>
      </w:pPr>
    </w:p>
    <w:p w:rsidR="004B6FBD" w:rsidRDefault="004B6FBD" w:rsidP="004B6FBD">
      <w:pPr>
        <w:ind w:left="720"/>
        <w:contextualSpacing/>
      </w:pPr>
    </w:p>
    <w:p w:rsidR="004B6FBD" w:rsidRDefault="004B6FBD" w:rsidP="004B6FBD">
      <w:pPr>
        <w:ind w:left="720"/>
        <w:contextualSpacing/>
      </w:pPr>
    </w:p>
    <w:p w:rsidR="004B6FBD" w:rsidRDefault="004B6FBD" w:rsidP="004B6FBD">
      <w:pPr>
        <w:ind w:left="720"/>
        <w:contextualSpacing/>
      </w:pPr>
    </w:p>
    <w:p w:rsidR="004B6FBD" w:rsidRDefault="004B6FBD" w:rsidP="004B6FBD">
      <w:pPr>
        <w:ind w:left="720"/>
        <w:contextualSpacing/>
      </w:pPr>
    </w:p>
    <w:p w:rsidR="004B6FBD" w:rsidRDefault="004B6FBD" w:rsidP="004B6FBD">
      <w:pPr>
        <w:ind w:left="720"/>
        <w:contextualSpacing/>
      </w:pPr>
    </w:p>
    <w:p w:rsidR="004B6FBD" w:rsidRDefault="004B6FBD" w:rsidP="004B6FBD">
      <w:pPr>
        <w:ind w:left="720"/>
        <w:contextualSpacing/>
      </w:pPr>
    </w:p>
    <w:p w:rsidR="004B6FBD" w:rsidRPr="004B6FBD" w:rsidRDefault="004B6FBD" w:rsidP="004B6FBD">
      <w:pPr>
        <w:rPr>
          <w:b/>
          <w:sz w:val="28"/>
          <w:szCs w:val="28"/>
        </w:rPr>
      </w:pPr>
      <w:r w:rsidRPr="004B6FBD">
        <w:rPr>
          <w:b/>
          <w:sz w:val="28"/>
          <w:szCs w:val="28"/>
        </w:rPr>
        <w:t xml:space="preserve">Prioritizing Persons Experiencing Chronic Homelessness and Other Vulnerable Homeless Persons in Permanent Supportive Housing </w:t>
      </w:r>
    </w:p>
    <w:p w:rsidR="004B6FBD" w:rsidRDefault="004B6FBD" w:rsidP="004B6FBD">
      <w:pPr>
        <w:pStyle w:val="ListParagraph"/>
        <w:numPr>
          <w:ilvl w:val="1"/>
          <w:numId w:val="1"/>
        </w:numPr>
      </w:pPr>
      <w:r w:rsidRPr="004B6FBD">
        <w:t xml:space="preserve">Order of Priority in </w:t>
      </w:r>
      <w:proofErr w:type="spellStart"/>
      <w:r w:rsidRPr="004B6FBD">
        <w:t>CoC</w:t>
      </w:r>
      <w:proofErr w:type="spellEnd"/>
      <w:r w:rsidRPr="004B6FBD">
        <w:t xml:space="preserve"> Program-funded Permanent Supportive Housing</w:t>
      </w:r>
    </w:p>
    <w:p w:rsidR="004B6FBD" w:rsidRPr="004B6FBD" w:rsidRDefault="004B6FBD" w:rsidP="004B6FBD">
      <w:pPr>
        <w:pStyle w:val="ListParagraph"/>
        <w:numPr>
          <w:ilvl w:val="2"/>
          <w:numId w:val="1"/>
        </w:numPr>
      </w:pPr>
      <w:r w:rsidRPr="004B6FBD">
        <w:rPr>
          <w:u w:val="single"/>
        </w:rPr>
        <w:t>Dedicated Beds</w:t>
      </w:r>
    </w:p>
    <w:p w:rsidR="004B6FBD" w:rsidRPr="004B6FBD" w:rsidRDefault="004B6FBD" w:rsidP="004B6FBD">
      <w:pPr>
        <w:numPr>
          <w:ilvl w:val="0"/>
          <w:numId w:val="2"/>
        </w:numPr>
        <w:spacing w:after="0" w:line="240" w:lineRule="auto"/>
        <w:contextualSpacing/>
      </w:pPr>
      <w:r w:rsidRPr="004B6FBD">
        <w:t>First priority:  Chronically Homeless Individuals and Families with the Longest History of Homelessness and with the Most Severe Service Need.</w:t>
      </w:r>
    </w:p>
    <w:p w:rsidR="004B6FBD" w:rsidRPr="004B6FBD" w:rsidRDefault="004B6FBD" w:rsidP="004B6FBD">
      <w:pPr>
        <w:numPr>
          <w:ilvl w:val="0"/>
          <w:numId w:val="2"/>
        </w:numPr>
        <w:spacing w:after="0" w:line="240" w:lineRule="auto"/>
        <w:contextualSpacing/>
      </w:pPr>
      <w:r w:rsidRPr="004B6FBD">
        <w:t>Second priority:  Chronically Homeless Individuals and Families with the Longest History of Homelessness.</w:t>
      </w:r>
    </w:p>
    <w:p w:rsidR="004B6FBD" w:rsidRPr="004B6FBD" w:rsidRDefault="004B6FBD" w:rsidP="004B6FBD">
      <w:pPr>
        <w:numPr>
          <w:ilvl w:val="0"/>
          <w:numId w:val="2"/>
        </w:numPr>
        <w:contextualSpacing/>
      </w:pPr>
      <w:r w:rsidRPr="004B6FBD">
        <w:t>Third priority:  First priority:  Chronically Homeless Individuals and Families with the Most Severe Service Need.</w:t>
      </w:r>
    </w:p>
    <w:p w:rsidR="004B6FBD" w:rsidRPr="004B6FBD" w:rsidRDefault="004B6FBD" w:rsidP="004B6FBD">
      <w:pPr>
        <w:numPr>
          <w:ilvl w:val="0"/>
          <w:numId w:val="2"/>
        </w:numPr>
        <w:spacing w:after="0" w:line="240" w:lineRule="auto"/>
        <w:contextualSpacing/>
      </w:pPr>
      <w:r w:rsidRPr="004B6FBD">
        <w:t>Fourth Priority: All other Chronically Homeless Individuals and Families</w:t>
      </w:r>
    </w:p>
    <w:p w:rsidR="004B6FBD" w:rsidRPr="004B6FBD" w:rsidRDefault="004B6FBD" w:rsidP="004B6FBD">
      <w:pPr>
        <w:spacing w:after="0" w:line="240" w:lineRule="auto"/>
        <w:contextualSpacing/>
      </w:pPr>
    </w:p>
    <w:p w:rsidR="004B6FBD" w:rsidRPr="004B6FBD" w:rsidRDefault="004B6FBD" w:rsidP="004B6FBD">
      <w:pPr>
        <w:numPr>
          <w:ilvl w:val="2"/>
          <w:numId w:val="1"/>
        </w:numPr>
        <w:contextualSpacing/>
        <w:rPr>
          <w:u w:val="single"/>
        </w:rPr>
      </w:pPr>
      <w:r w:rsidRPr="004B6FBD">
        <w:rPr>
          <w:u w:val="single"/>
        </w:rPr>
        <w:t>Non-dedicated Beds</w:t>
      </w:r>
    </w:p>
    <w:p w:rsidR="004B6FBD" w:rsidRPr="004B6FBD" w:rsidRDefault="004B6FBD" w:rsidP="004B6FBD">
      <w:pPr>
        <w:numPr>
          <w:ilvl w:val="0"/>
          <w:numId w:val="3"/>
        </w:numPr>
        <w:spacing w:after="0" w:line="240" w:lineRule="auto"/>
        <w:contextualSpacing/>
      </w:pPr>
      <w:r w:rsidRPr="004B6FBD">
        <w:t>First priority: Homeless Individuals and Families with a Disability and with the Most Severe Service Needs</w:t>
      </w:r>
    </w:p>
    <w:p w:rsidR="004B6FBD" w:rsidRPr="004B6FBD" w:rsidRDefault="004B6FBD" w:rsidP="004B6FBD">
      <w:pPr>
        <w:numPr>
          <w:ilvl w:val="0"/>
          <w:numId w:val="3"/>
        </w:numPr>
        <w:spacing w:after="0" w:line="240" w:lineRule="auto"/>
        <w:contextualSpacing/>
      </w:pPr>
      <w:r w:rsidRPr="004B6FBD">
        <w:t>Second priority: Homeless Individuals and Families with a Disability and with a Long Period of Continuous or Episodic Homelessness</w:t>
      </w:r>
    </w:p>
    <w:p w:rsidR="004B6FBD" w:rsidRPr="004B6FBD" w:rsidRDefault="004B6FBD" w:rsidP="004B6FBD">
      <w:pPr>
        <w:numPr>
          <w:ilvl w:val="0"/>
          <w:numId w:val="3"/>
        </w:numPr>
        <w:contextualSpacing/>
      </w:pPr>
      <w:r w:rsidRPr="004B6FBD">
        <w:t>Third priority: Homeless Individuals and Families with a Disability Coming from Places Not Meant for Human Habitation, Safe Havens or Emergency Shelter.</w:t>
      </w:r>
    </w:p>
    <w:p w:rsidR="004B6FBD" w:rsidRPr="004B6FBD" w:rsidRDefault="004B6FBD" w:rsidP="004B6FBD">
      <w:pPr>
        <w:numPr>
          <w:ilvl w:val="0"/>
          <w:numId w:val="3"/>
        </w:numPr>
        <w:contextualSpacing/>
      </w:pPr>
      <w:r w:rsidRPr="004B6FBD">
        <w:t>Fourth priority: Homeless Individuals and Families with a Disability coming from Transitional Housing</w:t>
      </w:r>
    </w:p>
    <w:p w:rsidR="00B9344F" w:rsidRDefault="00F90503"/>
    <w:p w:rsidR="00F90503" w:rsidRDefault="00F90503">
      <w:bookmarkStart w:id="0" w:name="_GoBack"/>
      <w:bookmarkEnd w:id="0"/>
    </w:p>
    <w:sectPr w:rsidR="00F90503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503" w:rsidRDefault="00F90503" w:rsidP="00F90503">
      <w:pPr>
        <w:spacing w:after="0" w:line="240" w:lineRule="auto"/>
      </w:pPr>
      <w:r>
        <w:separator/>
      </w:r>
    </w:p>
  </w:endnote>
  <w:endnote w:type="continuationSeparator" w:id="0">
    <w:p w:rsidR="00F90503" w:rsidRDefault="00F90503" w:rsidP="00F90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503" w:rsidRDefault="00F90503" w:rsidP="00F90503">
    <w:pPr>
      <w:pStyle w:val="Footer"/>
      <w:jc w:val="right"/>
    </w:pPr>
    <w:r>
      <w:t>Adopted 11/5/2015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503" w:rsidRDefault="00F90503" w:rsidP="00F90503">
      <w:pPr>
        <w:spacing w:after="0" w:line="240" w:lineRule="auto"/>
      </w:pPr>
      <w:r>
        <w:separator/>
      </w:r>
    </w:p>
  </w:footnote>
  <w:footnote w:type="continuationSeparator" w:id="0">
    <w:p w:rsidR="00F90503" w:rsidRDefault="00F90503" w:rsidP="00F905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517B2"/>
    <w:multiLevelType w:val="hybridMultilevel"/>
    <w:tmpl w:val="74BE1576"/>
    <w:lvl w:ilvl="0" w:tplc="EDDA72CC">
      <w:start w:val="1"/>
      <w:numFmt w:val="decimal"/>
      <w:lvlText w:val="%1."/>
      <w:lvlJc w:val="left"/>
      <w:pPr>
        <w:ind w:left="25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1">
    <w:nsid w:val="5D1245A6"/>
    <w:multiLevelType w:val="hybridMultilevel"/>
    <w:tmpl w:val="A6382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3F0230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D40C4C"/>
    <w:multiLevelType w:val="hybridMultilevel"/>
    <w:tmpl w:val="E522D704"/>
    <w:lvl w:ilvl="0" w:tplc="EDDA72CC">
      <w:start w:val="1"/>
      <w:numFmt w:val="decimal"/>
      <w:lvlText w:val="%1."/>
      <w:lvlJc w:val="left"/>
      <w:pPr>
        <w:ind w:left="25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FBD"/>
    <w:rsid w:val="004B6FBD"/>
    <w:rsid w:val="00A5633A"/>
    <w:rsid w:val="00C14C58"/>
    <w:rsid w:val="00F9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6F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05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503"/>
  </w:style>
  <w:style w:type="paragraph" w:styleId="Footer">
    <w:name w:val="footer"/>
    <w:basedOn w:val="Normal"/>
    <w:link w:val="FooterChar"/>
    <w:uiPriority w:val="99"/>
    <w:unhideWhenUsed/>
    <w:rsid w:val="00F905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5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6F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05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503"/>
  </w:style>
  <w:style w:type="paragraph" w:styleId="Footer">
    <w:name w:val="footer"/>
    <w:basedOn w:val="Normal"/>
    <w:link w:val="FooterChar"/>
    <w:uiPriority w:val="99"/>
    <w:unhideWhenUsed/>
    <w:rsid w:val="00F905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469D856</Template>
  <TotalTime>6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UWITC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 Raymond</dc:creator>
  <cp:lastModifiedBy>Lyn Raymond</cp:lastModifiedBy>
  <cp:revision>2</cp:revision>
  <dcterms:created xsi:type="dcterms:W3CDTF">2015-11-09T19:58:00Z</dcterms:created>
  <dcterms:modified xsi:type="dcterms:W3CDTF">2015-11-12T14:05:00Z</dcterms:modified>
</cp:coreProperties>
</file>